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8DA" w:rsidRPr="00D46CD0" w:rsidRDefault="00AE48DA" w:rsidP="00D46CD0">
      <w:pPr>
        <w:pStyle w:val="Heading1"/>
        <w:spacing w:before="67"/>
        <w:ind w:left="870"/>
        <w:jc w:val="center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 xml:space="preserve">Муниципальное бюджетное учреждение дополнительного образования детей </w:t>
      </w:r>
    </w:p>
    <w:p w:rsidR="00AE48DA" w:rsidRPr="00D46CD0" w:rsidRDefault="00AE48DA" w:rsidP="00D46CD0">
      <w:pPr>
        <w:pStyle w:val="Heading1"/>
        <w:spacing w:before="67"/>
        <w:ind w:left="870"/>
        <w:jc w:val="center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«Детская школа искусств им. М.А. Балакирева» Вахитовского района г.Казани</w:t>
      </w:r>
    </w:p>
    <w:p w:rsidR="00AE48DA" w:rsidRPr="00D46CD0" w:rsidRDefault="00AE48DA" w:rsidP="00D46CD0">
      <w:pPr>
        <w:pStyle w:val="BodyText"/>
        <w:spacing w:before="10" w:line="240" w:lineRule="auto"/>
        <w:ind w:left="0" w:firstLine="0"/>
        <w:jc w:val="center"/>
        <w:rPr>
          <w:b/>
          <w:sz w:val="24"/>
          <w:szCs w:val="24"/>
        </w:rPr>
      </w:pPr>
    </w:p>
    <w:p w:rsidR="00AE48DA" w:rsidRPr="00D46CD0" w:rsidRDefault="00AE48DA" w:rsidP="00D46CD0">
      <w:pPr>
        <w:pStyle w:val="Heading1"/>
        <w:spacing w:before="1" w:line="240" w:lineRule="auto"/>
        <w:ind w:left="-110"/>
        <w:jc w:val="center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Список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рекомендованных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зачислению</w:t>
      </w:r>
    </w:p>
    <w:p w:rsidR="00AE48DA" w:rsidRPr="00D46CD0" w:rsidRDefault="00AE48DA">
      <w:pPr>
        <w:pStyle w:val="BodyText"/>
        <w:spacing w:line="240" w:lineRule="auto"/>
        <w:ind w:left="0" w:firstLine="0"/>
        <w:rPr>
          <w:b/>
          <w:sz w:val="24"/>
          <w:szCs w:val="24"/>
        </w:rPr>
      </w:pPr>
    </w:p>
    <w:p w:rsidR="00AE48DA" w:rsidRDefault="00AE48DA">
      <w:pPr>
        <w:pStyle w:val="BodyText"/>
        <w:spacing w:line="240" w:lineRule="auto"/>
        <w:ind w:left="107" w:right="109" w:firstLine="566"/>
        <w:jc w:val="both"/>
        <w:rPr>
          <w:sz w:val="24"/>
          <w:szCs w:val="24"/>
        </w:rPr>
      </w:pPr>
      <w:r w:rsidRPr="00D46CD0">
        <w:rPr>
          <w:sz w:val="24"/>
          <w:szCs w:val="24"/>
        </w:rPr>
        <w:t>Согласно плану работы ДШИ им. М.А. Балакирева состоялись вступительные испытания для обучения в первом классе по предпрофессиональным и общеразвивающим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общеобразовательным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программам по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видам искусств</w:t>
      </w:r>
      <w:r>
        <w:rPr>
          <w:sz w:val="24"/>
          <w:szCs w:val="24"/>
        </w:rPr>
        <w:t xml:space="preserve">  </w:t>
      </w:r>
      <w:r w:rsidRPr="00D46CD0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2024/2025учебныйгод.</w:t>
      </w:r>
    </w:p>
    <w:p w:rsidR="00AE48DA" w:rsidRPr="00D46CD0" w:rsidRDefault="00AE48DA">
      <w:pPr>
        <w:pStyle w:val="BodyText"/>
        <w:spacing w:line="240" w:lineRule="auto"/>
        <w:ind w:left="107" w:right="109" w:firstLine="566"/>
        <w:jc w:val="both"/>
        <w:rPr>
          <w:sz w:val="24"/>
          <w:szCs w:val="24"/>
        </w:rPr>
      </w:pPr>
    </w:p>
    <w:p w:rsidR="00AE48DA" w:rsidRPr="00D46CD0" w:rsidRDefault="00AE48DA">
      <w:pPr>
        <w:pStyle w:val="BodyText"/>
        <w:ind w:left="673" w:firstLine="0"/>
        <w:rPr>
          <w:sz w:val="24"/>
          <w:szCs w:val="24"/>
        </w:rPr>
      </w:pPr>
      <w:r w:rsidRPr="00D46CD0">
        <w:rPr>
          <w:sz w:val="24"/>
          <w:szCs w:val="24"/>
        </w:rPr>
        <w:t>По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результатам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вступительных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экзаменов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Приемная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комиссия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рекомендует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зачислению:</w:t>
      </w:r>
    </w:p>
    <w:p w:rsidR="00AE48DA" w:rsidRDefault="00AE48DA">
      <w:pPr>
        <w:spacing w:before="2" w:line="252" w:lineRule="exact"/>
        <w:ind w:left="673"/>
        <w:rPr>
          <w:b/>
          <w:i/>
          <w:sz w:val="24"/>
          <w:szCs w:val="24"/>
          <w:u w:val="thick"/>
        </w:rPr>
      </w:pPr>
    </w:p>
    <w:p w:rsidR="00AE48DA" w:rsidRPr="00D46CD0" w:rsidRDefault="00AE48DA">
      <w:pPr>
        <w:spacing w:before="2" w:line="252" w:lineRule="exact"/>
        <w:ind w:left="673"/>
        <w:rPr>
          <w:b/>
          <w:i/>
          <w:sz w:val="24"/>
          <w:szCs w:val="24"/>
        </w:rPr>
      </w:pPr>
      <w:r w:rsidRPr="00D46CD0">
        <w:rPr>
          <w:b/>
          <w:i/>
          <w:sz w:val="24"/>
          <w:szCs w:val="24"/>
          <w:u w:val="thick"/>
        </w:rPr>
        <w:t>Музыкальное</w:t>
      </w:r>
      <w:r>
        <w:rPr>
          <w:b/>
          <w:i/>
          <w:sz w:val="24"/>
          <w:szCs w:val="24"/>
          <w:u w:val="thick"/>
        </w:rPr>
        <w:t xml:space="preserve"> </w:t>
      </w:r>
      <w:r w:rsidRPr="00D46CD0">
        <w:rPr>
          <w:b/>
          <w:i/>
          <w:sz w:val="24"/>
          <w:szCs w:val="24"/>
          <w:u w:val="thick"/>
        </w:rPr>
        <w:t>отделение</w:t>
      </w:r>
    </w:p>
    <w:p w:rsidR="00AE48DA" w:rsidRPr="00D46CD0" w:rsidRDefault="00AE48DA">
      <w:pPr>
        <w:spacing w:line="252" w:lineRule="exact"/>
        <w:ind w:left="673"/>
        <w:rPr>
          <w:b/>
          <w:sz w:val="24"/>
          <w:szCs w:val="24"/>
        </w:rPr>
      </w:pPr>
      <w:r w:rsidRPr="00D46CD0">
        <w:rPr>
          <w:b/>
          <w:i/>
          <w:sz w:val="24"/>
          <w:szCs w:val="24"/>
        </w:rPr>
        <w:t>«Фортепиано»</w:t>
      </w:r>
      <w:r w:rsidRPr="00D46CD0">
        <w:rPr>
          <w:b/>
          <w:sz w:val="24"/>
          <w:szCs w:val="24"/>
        </w:rPr>
        <w:t>: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Щекурина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Софья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Тесис Яна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Нургалеева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Мелания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Нагимов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Самат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Донцова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Анастасия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Нигматзянова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Камиля</w:t>
      </w:r>
    </w:p>
    <w:p w:rsidR="00AE48DA" w:rsidRPr="00D46CD0" w:rsidRDefault="00AE48DA">
      <w:pPr>
        <w:pStyle w:val="ListParagraph"/>
        <w:numPr>
          <w:ilvl w:val="0"/>
          <w:numId w:val="1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Гильманова Алина</w:t>
      </w:r>
    </w:p>
    <w:p w:rsidR="00AE48DA" w:rsidRPr="00D46CD0" w:rsidRDefault="00AE48DA">
      <w:pPr>
        <w:pStyle w:val="BodyText"/>
        <w:spacing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BodyText"/>
        <w:spacing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Heading2"/>
        <w:spacing w:line="240" w:lineRule="auto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«Струнные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инструменты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(скрипка)»:</w:t>
      </w:r>
    </w:p>
    <w:p w:rsidR="00AE48DA" w:rsidRPr="00D46CD0" w:rsidRDefault="00AE48DA">
      <w:pPr>
        <w:pStyle w:val="ListParagraph"/>
        <w:numPr>
          <w:ilvl w:val="0"/>
          <w:numId w:val="9"/>
        </w:numPr>
        <w:tabs>
          <w:tab w:val="left" w:pos="960"/>
        </w:tabs>
        <w:spacing w:before="2"/>
        <w:rPr>
          <w:sz w:val="24"/>
          <w:szCs w:val="24"/>
        </w:rPr>
      </w:pPr>
      <w:r w:rsidRPr="00D46CD0">
        <w:rPr>
          <w:sz w:val="24"/>
          <w:szCs w:val="24"/>
        </w:rPr>
        <w:t>Барашкова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Злата</w:t>
      </w:r>
    </w:p>
    <w:p w:rsidR="00AE48DA" w:rsidRPr="00D46CD0" w:rsidRDefault="00AE48DA">
      <w:pPr>
        <w:pStyle w:val="ListParagraph"/>
        <w:numPr>
          <w:ilvl w:val="0"/>
          <w:numId w:val="9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Шарифгалиев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Марк</w:t>
      </w:r>
    </w:p>
    <w:p w:rsidR="00AE48DA" w:rsidRPr="00D46CD0" w:rsidRDefault="00AE48DA">
      <w:pPr>
        <w:pStyle w:val="BodyText"/>
        <w:spacing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Heading2"/>
        <w:spacing w:line="240" w:lineRule="auto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«Народные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инструменты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(гитара)»:</w:t>
      </w:r>
    </w:p>
    <w:p w:rsidR="00AE48DA" w:rsidRPr="00D46CD0" w:rsidRDefault="00AE48DA">
      <w:pPr>
        <w:pStyle w:val="ListParagraph"/>
        <w:numPr>
          <w:ilvl w:val="0"/>
          <w:numId w:val="8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Идрисов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Дмитрий</w:t>
      </w:r>
    </w:p>
    <w:p w:rsidR="00AE48DA" w:rsidRPr="00D46CD0" w:rsidRDefault="00AE48DA">
      <w:pPr>
        <w:pStyle w:val="ListParagraph"/>
        <w:numPr>
          <w:ilvl w:val="0"/>
          <w:numId w:val="8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Рыбченко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Марк</w:t>
      </w:r>
    </w:p>
    <w:p w:rsidR="00AE48DA" w:rsidRPr="00D46CD0" w:rsidRDefault="00AE48DA">
      <w:pPr>
        <w:pStyle w:val="ListParagraph"/>
        <w:numPr>
          <w:ilvl w:val="0"/>
          <w:numId w:val="8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Шакиров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Аскар</w:t>
      </w:r>
    </w:p>
    <w:p w:rsidR="00AE48DA" w:rsidRPr="00D46CD0" w:rsidRDefault="00AE48DA">
      <w:pPr>
        <w:pStyle w:val="ListParagraph"/>
        <w:numPr>
          <w:ilvl w:val="0"/>
          <w:numId w:val="8"/>
        </w:numPr>
        <w:tabs>
          <w:tab w:val="left" w:pos="960"/>
        </w:tabs>
        <w:spacing w:before="2" w:line="240" w:lineRule="auto"/>
        <w:rPr>
          <w:sz w:val="24"/>
          <w:szCs w:val="24"/>
        </w:rPr>
      </w:pPr>
      <w:r w:rsidRPr="00D46CD0">
        <w:rPr>
          <w:sz w:val="24"/>
          <w:szCs w:val="24"/>
        </w:rPr>
        <w:t>Гильмутдинов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Вадим</w:t>
      </w:r>
    </w:p>
    <w:p w:rsidR="00AE48DA" w:rsidRPr="00D46CD0" w:rsidRDefault="00AE48DA">
      <w:pPr>
        <w:pStyle w:val="BodyText"/>
        <w:spacing w:before="11"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Heading2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«Вокально-хоровое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пение»: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Валиева Ясмин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spacing w:before="2"/>
        <w:rPr>
          <w:sz w:val="24"/>
          <w:szCs w:val="24"/>
        </w:rPr>
      </w:pPr>
      <w:r w:rsidRPr="00D46CD0">
        <w:rPr>
          <w:sz w:val="24"/>
          <w:szCs w:val="24"/>
        </w:rPr>
        <w:t>Рылова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Варвара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Пирогова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Карина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Гатауллина</w:t>
      </w:r>
      <w:r>
        <w:rPr>
          <w:sz w:val="24"/>
          <w:szCs w:val="24"/>
        </w:rPr>
        <w:t xml:space="preserve"> </w:t>
      </w:r>
      <w:r w:rsidRPr="00D46CD0">
        <w:rPr>
          <w:spacing w:val="-5"/>
          <w:sz w:val="24"/>
          <w:szCs w:val="24"/>
        </w:rPr>
        <w:t>А</w:t>
      </w:r>
      <w:r w:rsidRPr="00D46CD0">
        <w:rPr>
          <w:sz w:val="24"/>
          <w:szCs w:val="24"/>
        </w:rPr>
        <w:t>мина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Мингазова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Малика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Сыразетдинов Амир</w:t>
      </w:r>
    </w:p>
    <w:p w:rsidR="00AE48DA" w:rsidRPr="00D46CD0" w:rsidRDefault="00AE48DA">
      <w:pPr>
        <w:pStyle w:val="ListParagraph"/>
        <w:numPr>
          <w:ilvl w:val="0"/>
          <w:numId w:val="7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Хузина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Амаль</w:t>
      </w:r>
    </w:p>
    <w:p w:rsidR="00AE48DA" w:rsidRPr="00D46CD0" w:rsidRDefault="00AE48DA">
      <w:pPr>
        <w:pStyle w:val="ListParagraph"/>
        <w:tabs>
          <w:tab w:val="left" w:pos="960"/>
        </w:tabs>
        <w:ind w:left="672" w:firstLine="0"/>
        <w:rPr>
          <w:sz w:val="24"/>
          <w:szCs w:val="24"/>
        </w:rPr>
      </w:pPr>
    </w:p>
    <w:p w:rsidR="00AE48DA" w:rsidRPr="00D46CD0" w:rsidRDefault="00AE48DA">
      <w:pPr>
        <w:pStyle w:val="Heading2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«Духовые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ударные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инструменты (флейта)»:</w:t>
      </w:r>
    </w:p>
    <w:p w:rsidR="00AE48DA" w:rsidRPr="00D46CD0" w:rsidRDefault="00AE48DA">
      <w:pPr>
        <w:pStyle w:val="ListParagraph"/>
        <w:numPr>
          <w:ilvl w:val="0"/>
          <w:numId w:val="6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Обухов Сева</w:t>
      </w:r>
    </w:p>
    <w:p w:rsidR="00AE48DA" w:rsidRPr="00D46CD0" w:rsidRDefault="00AE48DA">
      <w:pPr>
        <w:pStyle w:val="ListParagraph"/>
        <w:numPr>
          <w:ilvl w:val="0"/>
          <w:numId w:val="6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Закиева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Эльнара</w:t>
      </w:r>
    </w:p>
    <w:p w:rsidR="00AE48DA" w:rsidRPr="00D46CD0" w:rsidRDefault="00AE48DA">
      <w:pPr>
        <w:pStyle w:val="BodyText"/>
        <w:spacing w:before="1"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Heading2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«Хореографическое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творчество: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Гончарова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Полина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spacing w:before="2"/>
        <w:rPr>
          <w:sz w:val="24"/>
          <w:szCs w:val="24"/>
        </w:rPr>
      </w:pPr>
      <w:r w:rsidRPr="00D46CD0">
        <w:rPr>
          <w:sz w:val="24"/>
          <w:szCs w:val="24"/>
        </w:rPr>
        <w:t>Шарафутдинова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Самира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Рахимова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Диана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Морозова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Вера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Кущенкова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Ирина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spacing w:before="2"/>
        <w:rPr>
          <w:sz w:val="24"/>
          <w:szCs w:val="24"/>
        </w:rPr>
      </w:pPr>
      <w:r w:rsidRPr="00D46CD0">
        <w:rPr>
          <w:sz w:val="24"/>
          <w:szCs w:val="24"/>
        </w:rPr>
        <w:t>Габдулхаков</w:t>
      </w:r>
      <w:r>
        <w:rPr>
          <w:sz w:val="24"/>
          <w:szCs w:val="24"/>
        </w:rPr>
        <w:t xml:space="preserve">а </w:t>
      </w:r>
      <w:r w:rsidRPr="00D46CD0">
        <w:rPr>
          <w:sz w:val="24"/>
          <w:szCs w:val="24"/>
        </w:rPr>
        <w:t>Разалия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Зайнутдинова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Алисия</w:t>
      </w:r>
    </w:p>
    <w:p w:rsidR="00AE48DA" w:rsidRPr="00D46CD0" w:rsidRDefault="00AE48DA">
      <w:pPr>
        <w:pStyle w:val="ListParagraph"/>
        <w:numPr>
          <w:ilvl w:val="0"/>
          <w:numId w:val="5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Хасаншина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Камилла</w:t>
      </w:r>
    </w:p>
    <w:p w:rsidR="00AE48DA" w:rsidRDefault="00AE48DA">
      <w:pPr>
        <w:pStyle w:val="ListParagraph"/>
        <w:numPr>
          <w:ilvl w:val="0"/>
          <w:numId w:val="5"/>
        </w:numPr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>
        <w:rPr>
          <w:sz w:val="24"/>
          <w:szCs w:val="24"/>
        </w:rPr>
        <w:t xml:space="preserve">Варкина </w:t>
      </w:r>
      <w:r w:rsidRPr="00D46CD0">
        <w:rPr>
          <w:sz w:val="24"/>
          <w:szCs w:val="24"/>
        </w:rPr>
        <w:t>Ярослава</w:t>
      </w:r>
    </w:p>
    <w:p w:rsidR="00AE48DA" w:rsidRDefault="00AE48DA">
      <w:pPr>
        <w:pStyle w:val="ListParagraph"/>
        <w:numPr>
          <w:ilvl w:val="0"/>
          <w:numId w:val="5"/>
        </w:numPr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Юсупова Ева</w:t>
      </w:r>
    </w:p>
    <w:p w:rsidR="00AE48DA" w:rsidRDefault="00AE48DA" w:rsidP="00D46CD0">
      <w:pPr>
        <w:pStyle w:val="ListParagraph"/>
        <w:numPr>
          <w:ilvl w:val="0"/>
          <w:numId w:val="5"/>
        </w:numPr>
        <w:tabs>
          <w:tab w:val="left" w:pos="960"/>
        </w:tabs>
        <w:spacing w:before="1" w:line="240" w:lineRule="auto"/>
        <w:ind w:left="673" w:right="4190" w:firstLine="0"/>
        <w:rPr>
          <w:sz w:val="24"/>
          <w:szCs w:val="24"/>
        </w:rPr>
      </w:pPr>
      <w:r>
        <w:rPr>
          <w:sz w:val="24"/>
          <w:szCs w:val="24"/>
        </w:rPr>
        <w:t xml:space="preserve"> Стрельникова Лиза</w:t>
      </w:r>
    </w:p>
    <w:p w:rsidR="00AE48DA" w:rsidRPr="00D46CD0" w:rsidRDefault="00AE48DA" w:rsidP="00D46CD0">
      <w:pPr>
        <w:pStyle w:val="ListParagraph"/>
        <w:numPr>
          <w:ilvl w:val="0"/>
          <w:numId w:val="5"/>
        </w:numPr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ЗабироваЭмилия</w:t>
      </w:r>
    </w:p>
    <w:p w:rsidR="00AE48DA" w:rsidRPr="00D46CD0" w:rsidRDefault="00AE48DA">
      <w:pPr>
        <w:pStyle w:val="ListParagraph"/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13. Пашпорина Василиса</w:t>
      </w:r>
    </w:p>
    <w:p w:rsidR="00AE48DA" w:rsidRPr="00D46CD0" w:rsidRDefault="00AE48DA">
      <w:pPr>
        <w:pStyle w:val="ListParagraph"/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14. Беринина Майя</w:t>
      </w:r>
    </w:p>
    <w:p w:rsidR="00AE48DA" w:rsidRPr="00D46CD0" w:rsidRDefault="00AE48DA">
      <w:pPr>
        <w:pStyle w:val="ListParagraph"/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15. Суворова Елизавета</w:t>
      </w:r>
    </w:p>
    <w:p w:rsidR="00AE48DA" w:rsidRPr="00D46CD0" w:rsidRDefault="00AE48DA">
      <w:pPr>
        <w:pStyle w:val="ListParagraph"/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16. Миргазизова София</w:t>
      </w:r>
    </w:p>
    <w:p w:rsidR="00AE48DA" w:rsidRPr="00D46CD0" w:rsidRDefault="00AE48DA">
      <w:pPr>
        <w:pStyle w:val="ListParagraph"/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  <w:r w:rsidRPr="00D46CD0">
        <w:rPr>
          <w:sz w:val="24"/>
          <w:szCs w:val="24"/>
        </w:rPr>
        <w:t>17. Зайнуллина Эмилия</w:t>
      </w:r>
    </w:p>
    <w:p w:rsidR="00AE48DA" w:rsidRPr="00D46CD0" w:rsidRDefault="00AE48DA">
      <w:pPr>
        <w:pStyle w:val="ListParagraph"/>
        <w:tabs>
          <w:tab w:val="left" w:pos="960"/>
        </w:tabs>
        <w:spacing w:before="1" w:line="240" w:lineRule="auto"/>
        <w:ind w:left="673" w:right="7291" w:firstLine="0"/>
        <w:rPr>
          <w:sz w:val="24"/>
          <w:szCs w:val="24"/>
        </w:rPr>
      </w:pPr>
    </w:p>
    <w:p w:rsidR="00AE48DA" w:rsidRPr="00D46CD0" w:rsidRDefault="00AE48DA">
      <w:pPr>
        <w:pStyle w:val="Heading2"/>
        <w:spacing w:before="67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D46CD0">
        <w:rPr>
          <w:rFonts w:ascii="Times New Roman" w:hAnsi="Times New Roman"/>
          <w:sz w:val="24"/>
          <w:szCs w:val="24"/>
        </w:rPr>
        <w:t>«Искусство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театра»: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Морозова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Вера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Норманнский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Адриан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spacing w:before="2"/>
        <w:rPr>
          <w:sz w:val="24"/>
          <w:szCs w:val="24"/>
        </w:rPr>
      </w:pPr>
      <w:r w:rsidRPr="00D46CD0">
        <w:rPr>
          <w:sz w:val="24"/>
          <w:szCs w:val="24"/>
        </w:rPr>
        <w:t>Попов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Денис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Богомолова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Мия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Хасанова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Малика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Бектанова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Алсу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Ибрагимова Аливия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Зайцева Елизавета</w:t>
      </w:r>
    </w:p>
    <w:p w:rsidR="00AE48DA" w:rsidRPr="00D46CD0" w:rsidRDefault="00AE48DA" w:rsidP="00D46CD0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Гильдеева Эмма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Харисов Дмитрий</w:t>
      </w:r>
    </w:p>
    <w:p w:rsidR="00AE48DA" w:rsidRPr="00D46CD0" w:rsidRDefault="00AE48DA" w:rsidP="00D46CD0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Рыбченко Егор</w:t>
      </w:r>
    </w:p>
    <w:p w:rsidR="00AE48DA" w:rsidRPr="00D46CD0" w:rsidRDefault="00AE48DA">
      <w:pPr>
        <w:pStyle w:val="ListParagraph"/>
        <w:numPr>
          <w:ilvl w:val="0"/>
          <w:numId w:val="4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Степанова Арина</w:t>
      </w:r>
    </w:p>
    <w:p w:rsidR="00AE48DA" w:rsidRPr="00D46CD0" w:rsidRDefault="00AE48DA">
      <w:pPr>
        <w:pStyle w:val="BodyText"/>
        <w:spacing w:before="4"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Heading2"/>
        <w:spacing w:line="240" w:lineRule="auto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Отделение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изобразительного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6CD0">
        <w:rPr>
          <w:rFonts w:ascii="Times New Roman" w:hAnsi="Times New Roman"/>
          <w:sz w:val="24"/>
          <w:szCs w:val="24"/>
        </w:rPr>
        <w:t>искусства</w:t>
      </w:r>
    </w:p>
    <w:p w:rsidR="00AE48DA" w:rsidRPr="00D46CD0" w:rsidRDefault="00AE48DA" w:rsidP="00D46CD0">
      <w:pPr>
        <w:spacing w:before="1" w:line="252" w:lineRule="exact"/>
        <w:ind w:left="673"/>
      </w:pPr>
      <w:r>
        <w:t xml:space="preserve">Рекомендованы к зачислению в 1 </w:t>
      </w:r>
      <w:r w:rsidRPr="00D46CD0">
        <w:t>класс</w:t>
      </w:r>
      <w:r>
        <w:t xml:space="preserve"> </w:t>
      </w:r>
      <w:r w:rsidRPr="00D46CD0">
        <w:t>по</w:t>
      </w:r>
      <w:r>
        <w:t xml:space="preserve"> </w:t>
      </w:r>
      <w:r w:rsidRPr="00D46CD0">
        <w:t>предпрофессиональной</w:t>
      </w:r>
      <w:r>
        <w:t xml:space="preserve"> </w:t>
      </w:r>
      <w:r w:rsidRPr="00D46CD0">
        <w:t>общеобразовательной</w:t>
      </w:r>
      <w:r>
        <w:t xml:space="preserve"> </w:t>
      </w:r>
      <w:r w:rsidRPr="00D46CD0">
        <w:t>программе</w:t>
      </w:r>
      <w:r>
        <w:t xml:space="preserve"> </w:t>
      </w:r>
      <w:r w:rsidRPr="00D46CD0">
        <w:t>«Живопись»</w:t>
      </w:r>
      <w:r>
        <w:t xml:space="preserve"> </w:t>
      </w:r>
      <w:r w:rsidRPr="00D46CD0">
        <w:t>(5-летний</w:t>
      </w:r>
      <w:r>
        <w:t xml:space="preserve"> </w:t>
      </w:r>
      <w:r w:rsidRPr="00D46CD0">
        <w:t>учебный</w:t>
      </w:r>
      <w:r>
        <w:t xml:space="preserve"> </w:t>
      </w:r>
      <w:r w:rsidRPr="00D46CD0">
        <w:t>план):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Минченко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Василиса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Львова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Ольга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Архипова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Татьяна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Тесис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Мира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Варламова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Анна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spacing w:before="1"/>
        <w:rPr>
          <w:sz w:val="24"/>
          <w:szCs w:val="24"/>
        </w:rPr>
      </w:pPr>
      <w:r w:rsidRPr="00D46CD0">
        <w:rPr>
          <w:sz w:val="24"/>
          <w:szCs w:val="24"/>
        </w:rPr>
        <w:t>Файзурахманова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Самира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Мунасова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Сафина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Шигапова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Сафина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Рихерт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Кира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Шилова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Таисия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Кислова Майя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Буренина Арина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Мингалимова Ева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Мубаракшина Эллина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Краснова Полина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Сухенко Дарья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Галимова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Ивилина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Селькаева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Самира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Иванова Анисия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Дорофеева София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Елисеева Мария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Аюкасова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Эльвина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Камбарова София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Галлямова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Самина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Хаматуллина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Сафия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Стрелкова Ева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Тимербаева Дарья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Миниахметова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Аделия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Сайфутдинова Розалина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Галиакберова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Анелия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Фадеева Милана</w:t>
      </w:r>
    </w:p>
    <w:p w:rsidR="00AE48DA" w:rsidRPr="00D46CD0" w:rsidRDefault="00AE48DA">
      <w:pPr>
        <w:pStyle w:val="ListParagraph"/>
        <w:numPr>
          <w:ilvl w:val="0"/>
          <w:numId w:val="3"/>
        </w:numPr>
        <w:tabs>
          <w:tab w:val="left" w:pos="1015"/>
        </w:tabs>
        <w:spacing w:line="240" w:lineRule="auto"/>
        <w:ind w:left="1014" w:hanging="342"/>
        <w:rPr>
          <w:sz w:val="24"/>
          <w:szCs w:val="24"/>
        </w:rPr>
      </w:pPr>
      <w:r w:rsidRPr="00D46CD0">
        <w:rPr>
          <w:sz w:val="24"/>
          <w:szCs w:val="24"/>
        </w:rPr>
        <w:t>Петелина Вероника</w:t>
      </w:r>
    </w:p>
    <w:p w:rsidR="00AE48DA" w:rsidRPr="00D46CD0" w:rsidRDefault="00AE48DA">
      <w:pPr>
        <w:pStyle w:val="BodyText"/>
        <w:spacing w:before="10" w:line="240" w:lineRule="auto"/>
        <w:ind w:left="0" w:firstLine="0"/>
        <w:rPr>
          <w:sz w:val="24"/>
          <w:szCs w:val="24"/>
        </w:rPr>
      </w:pPr>
    </w:p>
    <w:p w:rsidR="00AE48DA" w:rsidRPr="00D46CD0" w:rsidRDefault="00AE48DA">
      <w:pPr>
        <w:pStyle w:val="Heading2"/>
        <w:tabs>
          <w:tab w:val="left" w:pos="2506"/>
          <w:tab w:val="left" w:pos="3816"/>
          <w:tab w:val="left" w:pos="4353"/>
          <w:tab w:val="left" w:pos="6922"/>
          <w:tab w:val="left" w:pos="9413"/>
        </w:tabs>
        <w:spacing w:line="240" w:lineRule="auto"/>
        <w:rPr>
          <w:rFonts w:ascii="Times New Roman" w:hAnsi="Times New Roman"/>
          <w:sz w:val="24"/>
          <w:szCs w:val="24"/>
        </w:rPr>
      </w:pPr>
      <w:r w:rsidRPr="00D46CD0">
        <w:rPr>
          <w:rFonts w:ascii="Times New Roman" w:hAnsi="Times New Roman"/>
          <w:sz w:val="24"/>
          <w:szCs w:val="24"/>
        </w:rPr>
        <w:t>Рекомендованы</w:t>
      </w:r>
      <w:r w:rsidRPr="00D46CD0">
        <w:rPr>
          <w:rFonts w:ascii="Times New Roman" w:hAnsi="Times New Roman"/>
          <w:sz w:val="24"/>
          <w:szCs w:val="24"/>
        </w:rPr>
        <w:tab/>
        <w:t>переводом</w:t>
      </w:r>
      <w:r w:rsidRPr="00D46CD0">
        <w:rPr>
          <w:rFonts w:ascii="Times New Roman" w:hAnsi="Times New Roman"/>
          <w:sz w:val="24"/>
          <w:szCs w:val="24"/>
        </w:rPr>
        <w:tab/>
        <w:t>по</w:t>
      </w:r>
      <w:r w:rsidRPr="00D46CD0">
        <w:rPr>
          <w:rFonts w:ascii="Times New Roman" w:hAnsi="Times New Roman"/>
          <w:sz w:val="24"/>
          <w:szCs w:val="24"/>
        </w:rPr>
        <w:tab/>
        <w:t>предпрофессиональной</w:t>
      </w:r>
      <w:r w:rsidRPr="00D46CD0">
        <w:rPr>
          <w:rFonts w:ascii="Times New Roman" w:hAnsi="Times New Roman"/>
          <w:sz w:val="24"/>
          <w:szCs w:val="24"/>
        </w:rPr>
        <w:tab/>
        <w:t>общеобразовательной</w:t>
      </w:r>
      <w:r w:rsidRPr="00D46CD0">
        <w:rPr>
          <w:rFonts w:ascii="Times New Roman" w:hAnsi="Times New Roman"/>
          <w:sz w:val="24"/>
          <w:szCs w:val="24"/>
        </w:rPr>
        <w:tab/>
        <w:t>программе</w:t>
      </w:r>
    </w:p>
    <w:p w:rsidR="00AE48DA" w:rsidRPr="00D46CD0" w:rsidRDefault="00AE48DA">
      <w:pPr>
        <w:spacing w:before="2" w:line="252" w:lineRule="exact"/>
        <w:ind w:left="107"/>
        <w:rPr>
          <w:b/>
          <w:i/>
          <w:sz w:val="24"/>
          <w:szCs w:val="24"/>
        </w:rPr>
      </w:pPr>
      <w:r w:rsidRPr="00D46CD0">
        <w:rPr>
          <w:b/>
          <w:i/>
          <w:sz w:val="24"/>
          <w:szCs w:val="24"/>
        </w:rPr>
        <w:t>«Живопись»:</w:t>
      </w:r>
    </w:p>
    <w:p w:rsidR="00AE48DA" w:rsidRPr="00D46CD0" w:rsidRDefault="00AE48DA">
      <w:pPr>
        <w:pStyle w:val="ListParagraph"/>
        <w:numPr>
          <w:ilvl w:val="0"/>
          <w:numId w:val="2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Васильева</w:t>
      </w:r>
      <w:r>
        <w:rPr>
          <w:sz w:val="24"/>
          <w:szCs w:val="24"/>
        </w:rPr>
        <w:t xml:space="preserve"> </w:t>
      </w:r>
      <w:r w:rsidRPr="00D46CD0">
        <w:rPr>
          <w:sz w:val="24"/>
          <w:szCs w:val="24"/>
        </w:rPr>
        <w:t>Софья</w:t>
      </w:r>
    </w:p>
    <w:p w:rsidR="00AE48DA" w:rsidRPr="00D46CD0" w:rsidRDefault="00AE48DA">
      <w:pPr>
        <w:pStyle w:val="ListParagraph"/>
        <w:numPr>
          <w:ilvl w:val="0"/>
          <w:numId w:val="2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Ефимова Елизавета</w:t>
      </w:r>
    </w:p>
    <w:p w:rsidR="00AE48DA" w:rsidRPr="00D46CD0" w:rsidRDefault="00AE48DA">
      <w:pPr>
        <w:pStyle w:val="ListParagraph"/>
        <w:numPr>
          <w:ilvl w:val="0"/>
          <w:numId w:val="2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Габдуллина Алия</w:t>
      </w:r>
    </w:p>
    <w:p w:rsidR="00AE48DA" w:rsidRPr="00D46CD0" w:rsidRDefault="00AE48DA">
      <w:pPr>
        <w:pStyle w:val="ListParagraph"/>
        <w:numPr>
          <w:ilvl w:val="0"/>
          <w:numId w:val="2"/>
        </w:numPr>
        <w:tabs>
          <w:tab w:val="left" w:pos="960"/>
        </w:tabs>
        <w:rPr>
          <w:sz w:val="24"/>
          <w:szCs w:val="24"/>
        </w:rPr>
      </w:pPr>
      <w:r w:rsidRPr="00D46CD0">
        <w:rPr>
          <w:sz w:val="24"/>
          <w:szCs w:val="24"/>
        </w:rPr>
        <w:t>Хаметова Марика</w:t>
      </w:r>
    </w:p>
    <w:p w:rsidR="00AE48DA" w:rsidRPr="00D46CD0" w:rsidRDefault="00AE48DA">
      <w:pPr>
        <w:tabs>
          <w:tab w:val="left" w:pos="960"/>
        </w:tabs>
        <w:rPr>
          <w:sz w:val="24"/>
          <w:szCs w:val="24"/>
        </w:rPr>
      </w:pPr>
    </w:p>
    <w:sectPr w:rsidR="00AE48DA" w:rsidRPr="00D46CD0" w:rsidSect="00861B9D">
      <w:pgSz w:w="11910" w:h="16840"/>
      <w:pgMar w:top="340" w:right="1020" w:bottom="280" w:left="3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FFFFFFF"/>
    <w:lvl w:ilvl="0" w:tplc="7D187678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FB605C0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FBAEDFA2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D05264CA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26E6A26A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622ED694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97F0518E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0744F862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8F60EF88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1">
    <w:nsid w:val="00000002"/>
    <w:multiLevelType w:val="hybridMultilevel"/>
    <w:tmpl w:val="FFFFFFFF"/>
    <w:lvl w:ilvl="0" w:tplc="E7CC2D7C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C3C6C4E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706EA918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8C52BB98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3036F8A0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C5E80A6A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EDEAC1E8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5E766B3A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19F4E48C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2">
    <w:nsid w:val="00000003"/>
    <w:multiLevelType w:val="hybridMultilevel"/>
    <w:tmpl w:val="FFFFFFFF"/>
    <w:lvl w:ilvl="0" w:tplc="4B7A0A46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408B920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99CCB73A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A4A00D18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D70681E8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1DDA9612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ABB6CF8E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1CEC01D8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133C57F8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3">
    <w:nsid w:val="00000004"/>
    <w:multiLevelType w:val="hybridMultilevel"/>
    <w:tmpl w:val="FFFFFFFF"/>
    <w:lvl w:ilvl="0" w:tplc="6E1C9328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97E3670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F52AEE00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F776EEE8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011CE402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E564F098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AB80BE4E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4BBCBB80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9D3A48DE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4">
    <w:nsid w:val="00000005"/>
    <w:multiLevelType w:val="hybridMultilevel"/>
    <w:tmpl w:val="FFFFFFFF"/>
    <w:lvl w:ilvl="0" w:tplc="1D4A2320">
      <w:start w:val="1"/>
      <w:numFmt w:val="decimal"/>
      <w:lvlText w:val="%1."/>
      <w:lvlJc w:val="left"/>
      <w:pPr>
        <w:ind w:left="959" w:hanging="287"/>
      </w:pPr>
      <w:rPr>
        <w:rFonts w:cs="Times New Roman" w:hint="default"/>
        <w:w w:val="100"/>
      </w:rPr>
    </w:lvl>
    <w:lvl w:ilvl="1" w:tplc="0C2657BC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2C7CFEF4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65A0472A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89761950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7FAECA92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C19C1B44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88709FDC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58B46B5C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5">
    <w:nsid w:val="00000006"/>
    <w:multiLevelType w:val="hybridMultilevel"/>
    <w:tmpl w:val="FFFFFFFF"/>
    <w:lvl w:ilvl="0" w:tplc="22D48774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8BC79B8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15A4B098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5FD4A2EC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D70C7A10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2B5848D8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E99A4C4A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193087FE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C1B0F83E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6">
    <w:nsid w:val="00000007"/>
    <w:multiLevelType w:val="hybridMultilevel"/>
    <w:tmpl w:val="FFFFFFFF"/>
    <w:lvl w:ilvl="0" w:tplc="6BF8919C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A2EE0342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7C38091C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B86CA1FA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91C225EE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A3C07C08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C1661888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6532BDD4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04987F7C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7">
    <w:nsid w:val="00000008"/>
    <w:multiLevelType w:val="hybridMultilevel"/>
    <w:tmpl w:val="FFFFFFFF"/>
    <w:lvl w:ilvl="0" w:tplc="82B85F40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2D6F26A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71C03880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0BC29346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541AE484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4B0672AC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ABAED5E6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60BEDA4C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2CAE6458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abstractNum w:abstractNumId="8">
    <w:nsid w:val="00000009"/>
    <w:multiLevelType w:val="hybridMultilevel"/>
    <w:tmpl w:val="FFFFFFFF"/>
    <w:lvl w:ilvl="0" w:tplc="BBA8AE06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EB09CF6">
      <w:start w:val="1"/>
      <w:numFmt w:val="decimal"/>
      <w:lvlText w:val="%2."/>
      <w:lvlJc w:val="left"/>
      <w:pPr>
        <w:ind w:left="1187" w:hanging="36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2" w:tplc="19C01DF0">
      <w:start w:val="1"/>
      <w:numFmt w:val="bullet"/>
      <w:lvlText w:val="•"/>
      <w:lvlJc w:val="left"/>
      <w:pPr>
        <w:ind w:left="2222" w:hanging="361"/>
      </w:pPr>
      <w:rPr>
        <w:rFonts w:hint="default"/>
      </w:rPr>
    </w:lvl>
    <w:lvl w:ilvl="3" w:tplc="00703A72">
      <w:start w:val="1"/>
      <w:numFmt w:val="bullet"/>
      <w:lvlText w:val="•"/>
      <w:lvlJc w:val="left"/>
      <w:pPr>
        <w:ind w:left="3265" w:hanging="361"/>
      </w:pPr>
      <w:rPr>
        <w:rFonts w:hint="default"/>
      </w:rPr>
    </w:lvl>
    <w:lvl w:ilvl="4" w:tplc="9EAA681A">
      <w:start w:val="1"/>
      <w:numFmt w:val="bullet"/>
      <w:lvlText w:val="•"/>
      <w:lvlJc w:val="left"/>
      <w:pPr>
        <w:ind w:left="4308" w:hanging="361"/>
      </w:pPr>
      <w:rPr>
        <w:rFonts w:hint="default"/>
      </w:rPr>
    </w:lvl>
    <w:lvl w:ilvl="5" w:tplc="0972BD34">
      <w:start w:val="1"/>
      <w:numFmt w:val="bullet"/>
      <w:lvlText w:val="•"/>
      <w:lvlJc w:val="left"/>
      <w:pPr>
        <w:ind w:left="5351" w:hanging="361"/>
      </w:pPr>
      <w:rPr>
        <w:rFonts w:hint="default"/>
      </w:rPr>
    </w:lvl>
    <w:lvl w:ilvl="6" w:tplc="0E0C555C">
      <w:start w:val="1"/>
      <w:numFmt w:val="bullet"/>
      <w:lvlText w:val="•"/>
      <w:lvlJc w:val="left"/>
      <w:pPr>
        <w:ind w:left="6394" w:hanging="361"/>
      </w:pPr>
      <w:rPr>
        <w:rFonts w:hint="default"/>
      </w:rPr>
    </w:lvl>
    <w:lvl w:ilvl="7" w:tplc="13FE3C74">
      <w:start w:val="1"/>
      <w:numFmt w:val="bullet"/>
      <w:lvlText w:val="•"/>
      <w:lvlJc w:val="left"/>
      <w:pPr>
        <w:ind w:left="7437" w:hanging="361"/>
      </w:pPr>
      <w:rPr>
        <w:rFonts w:hint="default"/>
      </w:rPr>
    </w:lvl>
    <w:lvl w:ilvl="8" w:tplc="8430C2F6">
      <w:start w:val="1"/>
      <w:numFmt w:val="bullet"/>
      <w:lvlText w:val="•"/>
      <w:lvlJc w:val="left"/>
      <w:pPr>
        <w:ind w:left="8480" w:hanging="361"/>
      </w:pPr>
      <w:rPr>
        <w:rFonts w:hint="default"/>
      </w:rPr>
    </w:lvl>
  </w:abstractNum>
  <w:abstractNum w:abstractNumId="9">
    <w:nsid w:val="3E021B08"/>
    <w:multiLevelType w:val="hybridMultilevel"/>
    <w:tmpl w:val="FFFFFFFF"/>
    <w:lvl w:ilvl="0" w:tplc="B2B68B1C">
      <w:start w:val="1"/>
      <w:numFmt w:val="decimal"/>
      <w:lvlText w:val="%1."/>
      <w:lvlJc w:val="left"/>
      <w:pPr>
        <w:ind w:left="959" w:hanging="28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A54343A">
      <w:start w:val="1"/>
      <w:numFmt w:val="bullet"/>
      <w:lvlText w:val="•"/>
      <w:lvlJc w:val="left"/>
      <w:pPr>
        <w:ind w:left="1920" w:hanging="287"/>
      </w:pPr>
      <w:rPr>
        <w:rFonts w:hint="default"/>
      </w:rPr>
    </w:lvl>
    <w:lvl w:ilvl="2" w:tplc="FB8E2E8C">
      <w:start w:val="1"/>
      <w:numFmt w:val="bullet"/>
      <w:lvlText w:val="•"/>
      <w:lvlJc w:val="left"/>
      <w:pPr>
        <w:ind w:left="2881" w:hanging="287"/>
      </w:pPr>
      <w:rPr>
        <w:rFonts w:hint="default"/>
      </w:rPr>
    </w:lvl>
    <w:lvl w:ilvl="3" w:tplc="020280BC">
      <w:start w:val="1"/>
      <w:numFmt w:val="bullet"/>
      <w:lvlText w:val="•"/>
      <w:lvlJc w:val="left"/>
      <w:pPr>
        <w:ind w:left="3841" w:hanging="287"/>
      </w:pPr>
      <w:rPr>
        <w:rFonts w:hint="default"/>
      </w:rPr>
    </w:lvl>
    <w:lvl w:ilvl="4" w:tplc="3DA65904">
      <w:start w:val="1"/>
      <w:numFmt w:val="bullet"/>
      <w:lvlText w:val="•"/>
      <w:lvlJc w:val="left"/>
      <w:pPr>
        <w:ind w:left="4802" w:hanging="287"/>
      </w:pPr>
      <w:rPr>
        <w:rFonts w:hint="default"/>
      </w:rPr>
    </w:lvl>
    <w:lvl w:ilvl="5" w:tplc="5ABA2DD2">
      <w:start w:val="1"/>
      <w:numFmt w:val="bullet"/>
      <w:lvlText w:val="•"/>
      <w:lvlJc w:val="left"/>
      <w:pPr>
        <w:ind w:left="5763" w:hanging="287"/>
      </w:pPr>
      <w:rPr>
        <w:rFonts w:hint="default"/>
      </w:rPr>
    </w:lvl>
    <w:lvl w:ilvl="6" w:tplc="385ED3FC">
      <w:start w:val="1"/>
      <w:numFmt w:val="bullet"/>
      <w:lvlText w:val="•"/>
      <w:lvlJc w:val="left"/>
      <w:pPr>
        <w:ind w:left="6723" w:hanging="287"/>
      </w:pPr>
      <w:rPr>
        <w:rFonts w:hint="default"/>
      </w:rPr>
    </w:lvl>
    <w:lvl w:ilvl="7" w:tplc="0C00C164">
      <w:start w:val="1"/>
      <w:numFmt w:val="bullet"/>
      <w:lvlText w:val="•"/>
      <w:lvlJc w:val="left"/>
      <w:pPr>
        <w:ind w:left="7684" w:hanging="287"/>
      </w:pPr>
      <w:rPr>
        <w:rFonts w:hint="default"/>
      </w:rPr>
    </w:lvl>
    <w:lvl w:ilvl="8" w:tplc="C436F78E">
      <w:start w:val="1"/>
      <w:numFmt w:val="bullet"/>
      <w:lvlText w:val="•"/>
      <w:lvlJc w:val="left"/>
      <w:pPr>
        <w:ind w:left="8645" w:hanging="287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4"/>
  </w:num>
  <w:num w:numId="5">
    <w:abstractNumId w:val="2"/>
  </w:num>
  <w:num w:numId="6">
    <w:abstractNumId w:val="3"/>
  </w:num>
  <w:num w:numId="7">
    <w:abstractNumId w:val="8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61B9D"/>
    <w:rsid w:val="000736A8"/>
    <w:rsid w:val="00475C4D"/>
    <w:rsid w:val="005D2E41"/>
    <w:rsid w:val="00795D4F"/>
    <w:rsid w:val="00861B9D"/>
    <w:rsid w:val="00933469"/>
    <w:rsid w:val="00AE48DA"/>
    <w:rsid w:val="00C711C1"/>
    <w:rsid w:val="00D46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1B9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861B9D"/>
    <w:pPr>
      <w:spacing w:line="252" w:lineRule="exact"/>
      <w:ind w:left="673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link w:val="Heading2Char"/>
    <w:uiPriority w:val="99"/>
    <w:qFormat/>
    <w:rsid w:val="00861B9D"/>
    <w:pPr>
      <w:spacing w:line="252" w:lineRule="exact"/>
      <w:ind w:left="673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61B9D"/>
    <w:rPr>
      <w:rFonts w:ascii="Cambria" w:hAnsi="Cambria" w:cs="Times New Roman"/>
      <w:b/>
      <w:kern w:val="32"/>
      <w:sz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61B9D"/>
    <w:rPr>
      <w:rFonts w:ascii="Cambria" w:hAnsi="Cambria" w:cs="Times New Roman"/>
      <w:b/>
      <w:i/>
      <w:sz w:val="28"/>
      <w:lang w:eastAsia="en-US"/>
    </w:rPr>
  </w:style>
  <w:style w:type="paragraph" w:styleId="BodyText">
    <w:name w:val="Body Text"/>
    <w:basedOn w:val="Normal"/>
    <w:link w:val="BodyTextChar"/>
    <w:uiPriority w:val="99"/>
    <w:rsid w:val="00861B9D"/>
    <w:pPr>
      <w:spacing w:line="252" w:lineRule="exact"/>
      <w:ind w:left="959" w:hanging="287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861B9D"/>
    <w:rPr>
      <w:rFonts w:ascii="Times New Roman" w:hAnsi="Times New Roman"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861B9D"/>
    <w:pPr>
      <w:spacing w:line="252" w:lineRule="exact"/>
      <w:ind w:left="959" w:hanging="287"/>
    </w:pPr>
  </w:style>
  <w:style w:type="paragraph" w:customStyle="1" w:styleId="TableParagraph">
    <w:name w:val="Table Paragraph"/>
    <w:basedOn w:val="Normal"/>
    <w:uiPriority w:val="99"/>
    <w:rsid w:val="00861B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44</TotalTime>
  <Pages>2</Pages>
  <Words>360</Words>
  <Characters>2053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EMachines</cp:lastModifiedBy>
  <cp:revision>8</cp:revision>
  <cp:lastPrinted>2024-09-02T06:59:00Z</cp:lastPrinted>
  <dcterms:created xsi:type="dcterms:W3CDTF">2024-08-29T15:15:00Z</dcterms:created>
  <dcterms:modified xsi:type="dcterms:W3CDTF">2024-09-05T10:06:00Z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  <property fmtid="{D5CDD505-2E9C-101B-9397-08002B2CF9AE}" pid="3" name="ICV">
    <vt:lpwstr>16c2078a25904d47a2bf01ce55f3f672</vt:lpwstr>
  </property>
</Properties>
</file>